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7920" w:type="dxa"/>
        <w:tblLook w:val="04A0" w:firstRow="1" w:lastRow="0" w:firstColumn="1" w:lastColumn="0" w:noHBand="0" w:noVBand="1"/>
      </w:tblPr>
      <w:tblGrid>
        <w:gridCol w:w="7920"/>
      </w:tblGrid>
      <w:tr w:rsidR="00021CA3" w:rsidRPr="00B77A27" w14:paraId="4A43D846" w14:textId="77777777" w:rsidTr="008B5264">
        <w:trPr>
          <w:trHeight w:hRule="exact" w:val="11520"/>
        </w:trPr>
        <w:tc>
          <w:tcPr>
            <w:tcW w:w="6480" w:type="dxa"/>
          </w:tcPr>
          <w:p w14:paraId="000B14EE" w14:textId="70205662" w:rsidR="00B77A27" w:rsidRPr="00B77A27" w:rsidRDefault="00B77A27" w:rsidP="00B77A27">
            <w:pPr>
              <w:jc w:val="center"/>
              <w:rPr>
                <w:rFonts w:ascii="Garamond" w:hAnsi="Garamond"/>
                <w:b/>
                <w:bCs/>
                <w:color w:val="C00000"/>
              </w:rPr>
            </w:pPr>
            <w:r w:rsidRPr="00B77A27">
              <w:rPr>
                <w:rFonts w:ascii="Garamond" w:hAnsi="Garamond"/>
                <w:b/>
                <w:bCs/>
                <w:color w:val="C00000"/>
              </w:rPr>
              <w:t>The Blessing of a Home at Epiphany</w:t>
            </w:r>
            <w:r w:rsidR="00C47654">
              <w:rPr>
                <w:rFonts w:ascii="Garamond" w:hAnsi="Garamond"/>
                <w:b/>
                <w:bCs/>
                <w:color w:val="C00000"/>
              </w:rPr>
              <w:br/>
              <w:t>CHALKING THE DOOR</w:t>
            </w:r>
          </w:p>
          <w:p w14:paraId="6B3F3D44" w14:textId="77777777" w:rsidR="00AD477B" w:rsidRPr="00B77A27" w:rsidRDefault="00AD477B" w:rsidP="00AD477B">
            <w:pPr>
              <w:spacing w:line="240" w:lineRule="auto"/>
              <w:rPr>
                <w:rFonts w:ascii="Garamond" w:hAnsi="Garamond"/>
              </w:rPr>
            </w:pPr>
          </w:p>
          <w:p w14:paraId="667B6CDA" w14:textId="77777777" w:rsidR="00B77A27" w:rsidRPr="00B77A27" w:rsidRDefault="00B77A27" w:rsidP="00AD477B">
            <w:pPr>
              <w:spacing w:line="240" w:lineRule="auto"/>
              <w:rPr>
                <w:rFonts w:ascii="Garamond" w:hAnsi="Garamond"/>
              </w:rPr>
            </w:pPr>
          </w:p>
          <w:p w14:paraId="52A9BC0C" w14:textId="77777777" w:rsidR="00B77A27" w:rsidRPr="00B77A27" w:rsidRDefault="00B77A27" w:rsidP="00B77A27">
            <w:pPr>
              <w:spacing w:line="240" w:lineRule="auto"/>
              <w:rPr>
                <w:rFonts w:ascii="Garamond" w:hAnsi="Garamond"/>
              </w:rPr>
            </w:pPr>
            <w:r w:rsidRPr="006E18B4">
              <w:rPr>
                <w:rFonts w:ascii="Garamond" w:hAnsi="Garamond"/>
                <w:b/>
                <w:bCs/>
              </w:rPr>
              <w:t>V</w:t>
            </w:r>
            <w:r w:rsidRPr="00B77A27">
              <w:rPr>
                <w:rFonts w:ascii="Garamond" w:hAnsi="Garamond"/>
              </w:rPr>
              <w:t xml:space="preserve">. God shall watch over your going out and </w:t>
            </w:r>
            <w:proofErr w:type="gramStart"/>
            <w:r w:rsidRPr="00B77A27">
              <w:rPr>
                <w:rFonts w:ascii="Garamond" w:hAnsi="Garamond"/>
              </w:rPr>
              <w:t>your</w:t>
            </w:r>
            <w:proofErr w:type="gramEnd"/>
            <w:r w:rsidRPr="00B77A27">
              <w:rPr>
                <w:rFonts w:ascii="Garamond" w:hAnsi="Garamond"/>
              </w:rPr>
              <w:t xml:space="preserve"> coming in</w:t>
            </w:r>
          </w:p>
          <w:p w14:paraId="549FF0D9" w14:textId="77777777" w:rsidR="00B77A27" w:rsidRDefault="00B77A27" w:rsidP="00B77A27">
            <w:pPr>
              <w:spacing w:line="240" w:lineRule="auto"/>
              <w:rPr>
                <w:rFonts w:ascii="Garamond" w:hAnsi="Garamond"/>
              </w:rPr>
            </w:pPr>
            <w:r w:rsidRPr="006E18B4">
              <w:rPr>
                <w:rFonts w:ascii="Garamond" w:hAnsi="Garamond"/>
                <w:b/>
                <w:bCs/>
              </w:rPr>
              <w:t>R</w:t>
            </w:r>
            <w:r w:rsidRPr="00B77A27">
              <w:rPr>
                <w:rFonts w:ascii="Garamond" w:hAnsi="Garamond"/>
              </w:rPr>
              <w:t>. From this time forth for evermore.</w:t>
            </w:r>
          </w:p>
          <w:p w14:paraId="0942B7E3" w14:textId="77777777" w:rsidR="00B77A27" w:rsidRPr="00B77A27" w:rsidRDefault="00B77A27" w:rsidP="00B77A27">
            <w:pPr>
              <w:spacing w:line="240" w:lineRule="auto"/>
              <w:rPr>
                <w:rFonts w:ascii="Garamond" w:hAnsi="Garamond"/>
              </w:rPr>
            </w:pPr>
          </w:p>
          <w:p w14:paraId="16E7A288" w14:textId="77777777" w:rsidR="00B77A27" w:rsidRDefault="00B77A27" w:rsidP="00B77A27">
            <w:pPr>
              <w:spacing w:line="240" w:lineRule="auto"/>
              <w:rPr>
                <w:rFonts w:ascii="Garamond" w:hAnsi="Garamond"/>
              </w:rPr>
            </w:pPr>
            <w:r w:rsidRPr="00B77A27">
              <w:rPr>
                <w:rFonts w:ascii="Garamond" w:hAnsi="Garamond"/>
              </w:rPr>
              <w:t>Let us pray.</w:t>
            </w:r>
          </w:p>
          <w:p w14:paraId="7B206A17" w14:textId="77777777" w:rsidR="00B77A27" w:rsidRPr="00B77A27" w:rsidRDefault="00B77A27" w:rsidP="00B77A27">
            <w:pPr>
              <w:spacing w:line="240" w:lineRule="auto"/>
              <w:rPr>
                <w:rFonts w:ascii="Garamond" w:hAnsi="Garamond"/>
              </w:rPr>
            </w:pPr>
          </w:p>
          <w:p w14:paraId="4F52EBE2" w14:textId="77777777" w:rsidR="00B77A27" w:rsidRDefault="00B77A27" w:rsidP="00B77A27">
            <w:pPr>
              <w:spacing w:line="240" w:lineRule="auto"/>
              <w:rPr>
                <w:rFonts w:ascii="Garamond" w:hAnsi="Garamond"/>
              </w:rPr>
            </w:pPr>
            <w:r w:rsidRPr="00B77A27">
              <w:rPr>
                <w:rFonts w:ascii="Garamond" w:hAnsi="Garamond"/>
              </w:rPr>
              <w:t>O God and Father of our Lord Jesus Christ, the Light of the nations and the Glory of your people, bless (Mike and Sharon) who dwell in this house. May it be for them a place of peace and health, that they may rejoice in the gifts and graces you have bestowed upon them and dedicate their talents for the good of those for whom your Christ came and gave his life, and who lives and reigns for ever and ever.  Amen</w:t>
            </w:r>
          </w:p>
          <w:p w14:paraId="0E672A2F" w14:textId="77777777" w:rsidR="00B77A27" w:rsidRPr="00B77A27" w:rsidRDefault="00B77A27" w:rsidP="00B77A27">
            <w:pPr>
              <w:spacing w:line="240" w:lineRule="auto"/>
              <w:rPr>
                <w:rFonts w:ascii="Garamond" w:hAnsi="Garamond"/>
              </w:rPr>
            </w:pPr>
          </w:p>
          <w:p w14:paraId="3B302AF2" w14:textId="0E1CCB2A" w:rsidR="00B77A27" w:rsidRPr="00B77A27" w:rsidRDefault="00B77A27" w:rsidP="00B77A27">
            <w:pPr>
              <w:spacing w:line="240" w:lineRule="auto"/>
              <w:rPr>
                <w:rFonts w:ascii="Garamond" w:hAnsi="Garamond"/>
                <w:i/>
                <w:iCs/>
                <w:color w:val="C00000"/>
              </w:rPr>
            </w:pPr>
            <w:r w:rsidRPr="00B77A27">
              <w:rPr>
                <w:rFonts w:ascii="Garamond" w:hAnsi="Garamond"/>
                <w:i/>
                <w:iCs/>
                <w:color w:val="C00000"/>
              </w:rPr>
              <w:t xml:space="preserve">¶ People may mark the doorway with symbols in chalk blessed with this prayer </w:t>
            </w:r>
          </w:p>
          <w:p w14:paraId="2FFC81F4" w14:textId="77777777" w:rsidR="00B77A27" w:rsidRPr="00B77A27" w:rsidRDefault="00B77A27" w:rsidP="00B77A27">
            <w:pPr>
              <w:spacing w:line="240" w:lineRule="auto"/>
              <w:rPr>
                <w:rFonts w:ascii="Garamond" w:hAnsi="Garamond"/>
              </w:rPr>
            </w:pPr>
          </w:p>
          <w:p w14:paraId="41EC6AB1" w14:textId="77777777" w:rsidR="00B77A27" w:rsidRDefault="00B77A27" w:rsidP="00B77A27">
            <w:pPr>
              <w:spacing w:line="240" w:lineRule="auto"/>
              <w:rPr>
                <w:rFonts w:ascii="Garamond" w:hAnsi="Garamond"/>
              </w:rPr>
            </w:pPr>
            <w:r w:rsidRPr="00B77A27">
              <w:rPr>
                <w:rFonts w:ascii="Garamond" w:hAnsi="Garamond"/>
              </w:rPr>
              <w:t>Loving God, bless this chalk which you have created, that it may be helpful to your people; and grant that through the invocation of your most Holy Name we who use it in faith to write upon the door of our home the names of your holy ones Caspar, Melchior, and Balthazar, may receive health of body and protection of soul for all who dwell in or visit our home; through Jesus Christ our Lord.  Amen.</w:t>
            </w:r>
          </w:p>
          <w:p w14:paraId="28D170EB" w14:textId="77777777" w:rsidR="00B77A27" w:rsidRPr="00B77A27" w:rsidRDefault="00B77A27" w:rsidP="00B77A27">
            <w:pPr>
              <w:spacing w:line="240" w:lineRule="auto"/>
              <w:rPr>
                <w:rFonts w:ascii="Garamond" w:hAnsi="Garamond"/>
              </w:rPr>
            </w:pPr>
          </w:p>
          <w:p w14:paraId="25C5EDE8" w14:textId="3D5CF3CD" w:rsidR="00B77A27" w:rsidRPr="00B77A27" w:rsidRDefault="00B77A27" w:rsidP="00B77A27">
            <w:pPr>
              <w:spacing w:line="240" w:lineRule="auto"/>
              <w:rPr>
                <w:rFonts w:ascii="Garamond" w:hAnsi="Garamond"/>
                <w:i/>
                <w:iCs/>
                <w:color w:val="C00000"/>
              </w:rPr>
            </w:pPr>
            <w:r w:rsidRPr="00B77A27">
              <w:rPr>
                <w:rFonts w:ascii="Garamond" w:hAnsi="Garamond"/>
                <w:i/>
                <w:iCs/>
                <w:color w:val="C00000"/>
              </w:rPr>
              <w:t>¶ Traditionally, the chalking is done above the lintel and takes this form:</w:t>
            </w:r>
          </w:p>
          <w:p w14:paraId="57F04048" w14:textId="77777777" w:rsidR="00B77A27" w:rsidRPr="00B77A27" w:rsidRDefault="00B77A27" w:rsidP="00B77A27">
            <w:pPr>
              <w:spacing w:line="240" w:lineRule="auto"/>
              <w:rPr>
                <w:rFonts w:ascii="Garamond" w:hAnsi="Garamond"/>
              </w:rPr>
            </w:pPr>
          </w:p>
          <w:p w14:paraId="35449C72" w14:textId="77777777" w:rsidR="00B77A27" w:rsidRDefault="00B77A27" w:rsidP="00B77A27">
            <w:pPr>
              <w:spacing w:line="240" w:lineRule="auto"/>
              <w:rPr>
                <w:rFonts w:ascii="Garamond" w:hAnsi="Garamond"/>
              </w:rPr>
            </w:pPr>
            <w:r w:rsidRPr="00B77A27">
              <w:rPr>
                <w:rFonts w:ascii="Garamond" w:hAnsi="Garamond"/>
              </w:rPr>
              <w:t xml:space="preserve">20+C+M+B+25 - The letters are the abbreviation for the Latin phrase Christus </w:t>
            </w:r>
            <w:proofErr w:type="spellStart"/>
            <w:r w:rsidRPr="00B77A27">
              <w:rPr>
                <w:rFonts w:ascii="Garamond" w:hAnsi="Garamond"/>
              </w:rPr>
              <w:t>mansionem</w:t>
            </w:r>
            <w:proofErr w:type="spellEnd"/>
            <w:r w:rsidRPr="00B77A27">
              <w:rPr>
                <w:rFonts w:ascii="Garamond" w:hAnsi="Garamond"/>
              </w:rPr>
              <w:t xml:space="preserve"> </w:t>
            </w:r>
            <w:proofErr w:type="spellStart"/>
            <w:r w:rsidRPr="00B77A27">
              <w:rPr>
                <w:rFonts w:ascii="Garamond" w:hAnsi="Garamond"/>
              </w:rPr>
              <w:t>benedicat</w:t>
            </w:r>
            <w:proofErr w:type="spellEnd"/>
            <w:r w:rsidRPr="00B77A27">
              <w:rPr>
                <w:rFonts w:ascii="Garamond" w:hAnsi="Garamond"/>
              </w:rPr>
              <w:t xml:space="preserve"> - “Christ bless this house.” </w:t>
            </w:r>
          </w:p>
          <w:p w14:paraId="233338E7" w14:textId="77777777" w:rsidR="00B77A27" w:rsidRPr="00B77A27" w:rsidRDefault="00B77A27" w:rsidP="00B77A27">
            <w:pPr>
              <w:spacing w:line="240" w:lineRule="auto"/>
              <w:rPr>
                <w:rFonts w:ascii="Garamond" w:hAnsi="Garamond"/>
              </w:rPr>
            </w:pPr>
          </w:p>
          <w:p w14:paraId="665F5363" w14:textId="24329FFA" w:rsidR="00B77A27" w:rsidRPr="00B77A27" w:rsidRDefault="00B77A27" w:rsidP="00B77A27">
            <w:pPr>
              <w:spacing w:line="240" w:lineRule="auto"/>
              <w:rPr>
                <w:rFonts w:ascii="Garamond" w:hAnsi="Garamond"/>
              </w:rPr>
            </w:pPr>
            <w:r w:rsidRPr="00B77A27">
              <w:rPr>
                <w:rFonts w:ascii="Garamond" w:hAnsi="Garamond"/>
              </w:rPr>
              <w:t>(A second meaning and mnemonic device is Caspar, Melchior, and Balthazar: traditional names for the Magi.) The + signs represent the cross, and 20-25 is the year.</w:t>
            </w:r>
          </w:p>
          <w:p w14:paraId="741E522F" w14:textId="77777777" w:rsidR="00021CA3" w:rsidRPr="00B77A27" w:rsidRDefault="00021CA3" w:rsidP="008B5264">
            <w:pPr>
              <w:spacing w:line="240" w:lineRule="auto"/>
              <w:rPr>
                <w:rFonts w:ascii="Garamond" w:hAnsi="Garamond"/>
              </w:rPr>
            </w:pPr>
          </w:p>
        </w:tc>
      </w:tr>
    </w:tbl>
    <w:p w14:paraId="27CCD15E" w14:textId="77777777" w:rsidR="00696E32" w:rsidRPr="00B77A27" w:rsidRDefault="00696E32" w:rsidP="00B73AD5">
      <w:pPr>
        <w:rPr>
          <w:rFonts w:ascii="Garamond" w:hAnsi="Garamond"/>
        </w:rPr>
      </w:pPr>
    </w:p>
    <w:p w14:paraId="7788D81D" w14:textId="77777777" w:rsidR="00B73AD5" w:rsidRPr="00B77A27" w:rsidRDefault="00B73AD5" w:rsidP="00B73AD5">
      <w:pPr>
        <w:rPr>
          <w:rFonts w:ascii="Garamond" w:hAnsi="Garamond"/>
        </w:rPr>
      </w:pPr>
    </w:p>
    <w:p w14:paraId="57D7CFFD" w14:textId="77777777" w:rsidR="00B73AD5" w:rsidRPr="00B77A27" w:rsidRDefault="00B73AD5" w:rsidP="00B73AD5">
      <w:pPr>
        <w:rPr>
          <w:rFonts w:ascii="Garamond" w:hAnsi="Garamond"/>
        </w:rPr>
      </w:pPr>
    </w:p>
    <w:p w14:paraId="0D52F5B4" w14:textId="77777777" w:rsidR="00B73AD5" w:rsidRPr="00B77A27" w:rsidRDefault="00B73AD5" w:rsidP="00B73AD5">
      <w:pPr>
        <w:rPr>
          <w:rFonts w:ascii="Garamond" w:hAnsi="Garamond"/>
        </w:rPr>
      </w:pPr>
    </w:p>
    <w:p w14:paraId="42A8B73C" w14:textId="77777777" w:rsidR="00B73AD5" w:rsidRPr="00B77A27" w:rsidRDefault="00B73AD5" w:rsidP="00B73AD5">
      <w:pPr>
        <w:rPr>
          <w:rFonts w:ascii="Garamond" w:hAnsi="Garamond"/>
        </w:rPr>
      </w:pPr>
    </w:p>
    <w:p w14:paraId="5D8A3F27" w14:textId="77777777" w:rsidR="00B73AD5" w:rsidRPr="00B77A27" w:rsidRDefault="00B73AD5" w:rsidP="00B73AD5">
      <w:pPr>
        <w:rPr>
          <w:rFonts w:ascii="Garamond" w:hAnsi="Garamond"/>
        </w:rPr>
      </w:pPr>
    </w:p>
    <w:p w14:paraId="1BA5AA84" w14:textId="77777777" w:rsidR="00B73AD5" w:rsidRPr="00B77A27" w:rsidRDefault="00B73AD5" w:rsidP="00B73AD5">
      <w:pPr>
        <w:rPr>
          <w:rFonts w:ascii="Garamond" w:hAnsi="Garamond"/>
        </w:rPr>
      </w:pPr>
    </w:p>
    <w:tbl>
      <w:tblPr>
        <w:tblStyle w:val="TableGrid"/>
        <w:tblW w:w="7920" w:type="dxa"/>
        <w:jc w:val="right"/>
        <w:tblLook w:val="04A0" w:firstRow="1" w:lastRow="0" w:firstColumn="1" w:lastColumn="0" w:noHBand="0" w:noVBand="1"/>
      </w:tblPr>
      <w:tblGrid>
        <w:gridCol w:w="7920"/>
      </w:tblGrid>
      <w:tr w:rsidR="00B73AD5" w:rsidRPr="00B77A27" w14:paraId="2147BC11" w14:textId="77777777" w:rsidTr="008B5264">
        <w:trPr>
          <w:trHeight w:hRule="exact" w:val="11520"/>
          <w:jc w:val="right"/>
        </w:trPr>
        <w:tc>
          <w:tcPr>
            <w:tcW w:w="6480" w:type="dxa"/>
          </w:tcPr>
          <w:p w14:paraId="1B2A67CA" w14:textId="77777777" w:rsidR="00B77A27" w:rsidRPr="00B77A27" w:rsidRDefault="00B77A27" w:rsidP="00B77A27">
            <w:pPr>
              <w:spacing w:line="240" w:lineRule="auto"/>
              <w:rPr>
                <w:rFonts w:ascii="Garamond" w:hAnsi="Garamond"/>
              </w:rPr>
            </w:pPr>
            <w:r w:rsidRPr="00B77A27">
              <w:rPr>
                <w:rFonts w:ascii="Garamond" w:hAnsi="Garamond"/>
              </w:rPr>
              <w:lastRenderedPageBreak/>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w:t>
            </w:r>
            <w:proofErr w:type="spellStart"/>
            <w:r w:rsidRPr="00B77A27">
              <w:rPr>
                <w:rFonts w:ascii="Garamond" w:hAnsi="Garamond"/>
              </w:rPr>
              <w:t>for ever</w:t>
            </w:r>
            <w:proofErr w:type="spellEnd"/>
            <w:r w:rsidRPr="00B77A27">
              <w:rPr>
                <w:rFonts w:ascii="Garamond" w:hAnsi="Garamond"/>
              </w:rPr>
              <w:t xml:space="preserve">. </w:t>
            </w:r>
            <w:r w:rsidRPr="00B77A27">
              <w:rPr>
                <w:rFonts w:ascii="Garamond" w:hAnsi="Garamond"/>
                <w:color w:val="C00000"/>
              </w:rPr>
              <w:t>Amen.</w:t>
            </w:r>
          </w:p>
          <w:p w14:paraId="44DC6DAD" w14:textId="77777777" w:rsidR="00B77A27" w:rsidRPr="00B77A27" w:rsidRDefault="00B77A27" w:rsidP="00B77A27">
            <w:pPr>
              <w:spacing w:line="240" w:lineRule="auto"/>
              <w:rPr>
                <w:rFonts w:ascii="Garamond" w:hAnsi="Garamond"/>
              </w:rPr>
            </w:pPr>
          </w:p>
          <w:p w14:paraId="57684FA7" w14:textId="77777777" w:rsidR="00B77A27" w:rsidRPr="00B77A27" w:rsidRDefault="00B77A27" w:rsidP="00B77A27">
            <w:pPr>
              <w:spacing w:line="240" w:lineRule="auto"/>
              <w:rPr>
                <w:rFonts w:ascii="Garamond" w:hAnsi="Garamond"/>
              </w:rPr>
            </w:pPr>
          </w:p>
          <w:p w14:paraId="57C49049" w14:textId="77777777" w:rsidR="00B77A27" w:rsidRPr="00B77A27" w:rsidRDefault="00B77A27" w:rsidP="00B77A27">
            <w:pPr>
              <w:spacing w:line="240" w:lineRule="auto"/>
              <w:jc w:val="center"/>
              <w:rPr>
                <w:rFonts w:ascii="Garamond" w:hAnsi="Garamond"/>
                <w:b/>
                <w:bCs/>
                <w:color w:val="C00000"/>
              </w:rPr>
            </w:pPr>
            <w:r w:rsidRPr="00B77A27">
              <w:rPr>
                <w:rFonts w:ascii="Garamond" w:hAnsi="Garamond"/>
                <w:b/>
                <w:bCs/>
                <w:color w:val="C00000"/>
              </w:rPr>
              <w:t>A Shorter Blessing of a Home</w:t>
            </w:r>
          </w:p>
          <w:p w14:paraId="2AE01976" w14:textId="77777777" w:rsidR="00B77A27" w:rsidRPr="00B77A27" w:rsidRDefault="00B77A27" w:rsidP="00B77A27">
            <w:pPr>
              <w:spacing w:line="240" w:lineRule="auto"/>
              <w:rPr>
                <w:rFonts w:ascii="Garamond" w:hAnsi="Garamond"/>
              </w:rPr>
            </w:pPr>
          </w:p>
          <w:p w14:paraId="723D8EA5" w14:textId="77777777" w:rsidR="00B77A27" w:rsidRPr="00B77A27" w:rsidRDefault="00B77A27" w:rsidP="00B77A27">
            <w:pPr>
              <w:spacing w:line="240" w:lineRule="auto"/>
              <w:rPr>
                <w:rFonts w:ascii="Garamond" w:hAnsi="Garamond"/>
              </w:rPr>
            </w:pPr>
          </w:p>
          <w:p w14:paraId="3E96346C" w14:textId="2EBD6346" w:rsidR="00B77A27" w:rsidRPr="00B77A27" w:rsidRDefault="00B77A27" w:rsidP="00B77A27">
            <w:pPr>
              <w:spacing w:line="240" w:lineRule="auto"/>
              <w:rPr>
                <w:rFonts w:ascii="Garamond" w:hAnsi="Garamond"/>
                <w:i/>
                <w:iCs/>
                <w:color w:val="C00000"/>
              </w:rPr>
            </w:pPr>
            <w:r w:rsidRPr="00B77A27">
              <w:rPr>
                <w:rFonts w:ascii="Garamond" w:hAnsi="Garamond"/>
                <w:i/>
                <w:iCs/>
                <w:color w:val="C00000"/>
              </w:rPr>
              <w:t>¶ If it is desired to perform a short blessing of a home, the following form may be used.</w:t>
            </w:r>
          </w:p>
          <w:p w14:paraId="2365DD0A" w14:textId="77777777" w:rsidR="00B77A27" w:rsidRPr="00B77A27" w:rsidRDefault="00B77A27" w:rsidP="00B77A27">
            <w:pPr>
              <w:spacing w:line="240" w:lineRule="auto"/>
              <w:rPr>
                <w:rFonts w:ascii="Garamond" w:hAnsi="Garamond"/>
              </w:rPr>
            </w:pPr>
          </w:p>
          <w:p w14:paraId="15DD9F41" w14:textId="77777777" w:rsidR="00B77A27" w:rsidRDefault="00B77A27" w:rsidP="00B77A27">
            <w:pPr>
              <w:spacing w:line="240" w:lineRule="auto"/>
              <w:rPr>
                <w:rFonts w:ascii="Garamond" w:hAnsi="Garamond"/>
              </w:rPr>
            </w:pPr>
            <w:r w:rsidRPr="00B77A27">
              <w:rPr>
                <w:rFonts w:ascii="Garamond" w:hAnsi="Garamond"/>
              </w:rPr>
              <w:t>Blessing of a Home</w:t>
            </w:r>
          </w:p>
          <w:p w14:paraId="34B27992" w14:textId="77777777" w:rsidR="00B77A27" w:rsidRPr="00B77A27" w:rsidRDefault="00B77A27" w:rsidP="00B77A27">
            <w:pPr>
              <w:spacing w:line="240" w:lineRule="auto"/>
              <w:rPr>
                <w:rFonts w:ascii="Garamond" w:hAnsi="Garamond"/>
              </w:rPr>
            </w:pPr>
          </w:p>
          <w:p w14:paraId="72333330" w14:textId="77777777" w:rsidR="00B77A27" w:rsidRPr="00B77A27" w:rsidRDefault="00B77A27" w:rsidP="00B77A27">
            <w:pPr>
              <w:spacing w:line="240" w:lineRule="auto"/>
              <w:rPr>
                <w:rFonts w:ascii="Garamond" w:hAnsi="Garamond"/>
              </w:rPr>
            </w:pPr>
            <w:r w:rsidRPr="00B77A27">
              <w:rPr>
                <w:rFonts w:ascii="Garamond" w:hAnsi="Garamond"/>
              </w:rPr>
              <w:t xml:space="preserve">V. God shall watch over your going out and </w:t>
            </w:r>
            <w:proofErr w:type="gramStart"/>
            <w:r w:rsidRPr="00B77A27">
              <w:rPr>
                <w:rFonts w:ascii="Garamond" w:hAnsi="Garamond"/>
              </w:rPr>
              <w:t>your</w:t>
            </w:r>
            <w:proofErr w:type="gramEnd"/>
            <w:r w:rsidRPr="00B77A27">
              <w:rPr>
                <w:rFonts w:ascii="Garamond" w:hAnsi="Garamond"/>
              </w:rPr>
              <w:t xml:space="preserve"> coming in</w:t>
            </w:r>
          </w:p>
          <w:p w14:paraId="313FA995" w14:textId="77777777" w:rsidR="00B77A27" w:rsidRPr="00B77A27" w:rsidRDefault="00B77A27" w:rsidP="00B77A27">
            <w:pPr>
              <w:spacing w:line="240" w:lineRule="auto"/>
              <w:rPr>
                <w:rFonts w:ascii="Garamond" w:hAnsi="Garamond"/>
              </w:rPr>
            </w:pPr>
            <w:r w:rsidRPr="00B77A27">
              <w:rPr>
                <w:rFonts w:ascii="Garamond" w:hAnsi="Garamond"/>
              </w:rPr>
              <w:t>R. From this time forth for evermore.</w:t>
            </w:r>
          </w:p>
          <w:p w14:paraId="72597764" w14:textId="77777777" w:rsidR="00B77A27" w:rsidRPr="00B77A27" w:rsidRDefault="00B77A27" w:rsidP="00B77A27">
            <w:pPr>
              <w:spacing w:line="240" w:lineRule="auto"/>
              <w:rPr>
                <w:rFonts w:ascii="Garamond" w:hAnsi="Garamond"/>
              </w:rPr>
            </w:pPr>
          </w:p>
          <w:p w14:paraId="6D46355B" w14:textId="77777777" w:rsidR="00B77A27" w:rsidRPr="00B77A27" w:rsidRDefault="00B77A27" w:rsidP="00B77A27">
            <w:pPr>
              <w:spacing w:line="240" w:lineRule="auto"/>
              <w:rPr>
                <w:rFonts w:ascii="Garamond" w:hAnsi="Garamond"/>
              </w:rPr>
            </w:pPr>
            <w:r w:rsidRPr="00B77A27">
              <w:rPr>
                <w:rFonts w:ascii="Garamond" w:hAnsi="Garamond"/>
              </w:rPr>
              <w:t>Let us pray.</w:t>
            </w:r>
          </w:p>
          <w:p w14:paraId="3979D1FB" w14:textId="77777777" w:rsidR="00B77A27" w:rsidRPr="00B77A27" w:rsidRDefault="00B77A27" w:rsidP="00B77A27">
            <w:pPr>
              <w:spacing w:line="240" w:lineRule="auto"/>
              <w:rPr>
                <w:rFonts w:ascii="Garamond" w:hAnsi="Garamond"/>
              </w:rPr>
            </w:pPr>
          </w:p>
          <w:p w14:paraId="11794FA5" w14:textId="77777777" w:rsidR="00B77A27" w:rsidRPr="00B77A27" w:rsidRDefault="00B77A27" w:rsidP="00B77A27">
            <w:pPr>
              <w:spacing w:line="240" w:lineRule="auto"/>
              <w:rPr>
                <w:rFonts w:ascii="Garamond" w:hAnsi="Garamond"/>
              </w:rPr>
            </w:pPr>
            <w:r w:rsidRPr="00B77A27">
              <w:rPr>
                <w:rFonts w:ascii="Garamond" w:hAnsi="Garamond"/>
              </w:rPr>
              <w:t>Bless and sanctify with your peace, O God, this home and those who live in it, that within these walls they may know the blessings of this life and know the promise of the life to come in that heavenly home where with saints and angels you live and reign, one God for ever and ever. Amen.</w:t>
            </w:r>
          </w:p>
          <w:p w14:paraId="75F12F06" w14:textId="77777777" w:rsidR="00B77A27" w:rsidRPr="00B77A27" w:rsidRDefault="00B77A27" w:rsidP="00B77A27">
            <w:pPr>
              <w:spacing w:line="240" w:lineRule="auto"/>
              <w:rPr>
                <w:rFonts w:ascii="Garamond" w:hAnsi="Garamond"/>
              </w:rPr>
            </w:pPr>
          </w:p>
          <w:p w14:paraId="40A60153" w14:textId="77777777" w:rsidR="00B77A27" w:rsidRPr="00B77A27" w:rsidRDefault="00B77A27" w:rsidP="00B77A27">
            <w:pPr>
              <w:spacing w:line="240" w:lineRule="auto"/>
              <w:rPr>
                <w:rFonts w:ascii="Garamond" w:hAnsi="Garamond"/>
              </w:rPr>
            </w:pPr>
          </w:p>
          <w:p w14:paraId="3B8DA8A4" w14:textId="77777777" w:rsidR="00B77A27" w:rsidRPr="00B77A27" w:rsidRDefault="00B77A27" w:rsidP="00B77A27">
            <w:pPr>
              <w:spacing w:line="240" w:lineRule="auto"/>
              <w:rPr>
                <w:rFonts w:ascii="Garamond" w:hAnsi="Garamond"/>
              </w:rPr>
            </w:pPr>
          </w:p>
          <w:p w14:paraId="448B6D1A" w14:textId="77777777" w:rsidR="00B77A27" w:rsidRPr="00B77A27" w:rsidRDefault="00B77A27" w:rsidP="00B77A27">
            <w:pPr>
              <w:spacing w:line="240" w:lineRule="auto"/>
              <w:jc w:val="center"/>
              <w:rPr>
                <w:rFonts w:ascii="Garamond" w:hAnsi="Garamond"/>
                <w:b/>
                <w:bCs/>
              </w:rPr>
            </w:pPr>
            <w:r w:rsidRPr="00B77A27">
              <w:rPr>
                <w:rFonts w:ascii="Garamond" w:hAnsi="Garamond"/>
                <w:b/>
                <w:bCs/>
              </w:rPr>
              <w:t>Errata:</w:t>
            </w:r>
          </w:p>
          <w:p w14:paraId="33E549E6" w14:textId="77777777" w:rsidR="00B77A27" w:rsidRPr="00B77A27" w:rsidRDefault="00B77A27" w:rsidP="00B77A27">
            <w:pPr>
              <w:spacing w:line="240" w:lineRule="auto"/>
              <w:rPr>
                <w:rFonts w:ascii="Garamond" w:hAnsi="Garamond"/>
              </w:rPr>
            </w:pPr>
          </w:p>
          <w:p w14:paraId="7E50D305" w14:textId="77777777" w:rsidR="00B77A27" w:rsidRPr="00B77A27" w:rsidRDefault="00B77A27" w:rsidP="00B77A27">
            <w:pPr>
              <w:spacing w:line="240" w:lineRule="auto"/>
              <w:rPr>
                <w:rFonts w:ascii="Garamond" w:hAnsi="Garamond"/>
              </w:rPr>
            </w:pPr>
          </w:p>
          <w:p w14:paraId="7DBC582E" w14:textId="77777777" w:rsidR="00B77A27" w:rsidRPr="00B77A27" w:rsidRDefault="00B77A27" w:rsidP="00B77A27">
            <w:pPr>
              <w:spacing w:line="240" w:lineRule="auto"/>
              <w:rPr>
                <w:rFonts w:ascii="Garamond" w:hAnsi="Garamond"/>
              </w:rPr>
            </w:pPr>
            <w:r w:rsidRPr="00B77A27">
              <w:rPr>
                <w:rFonts w:ascii="Garamond" w:hAnsi="Garamond"/>
              </w:rPr>
              <w:t>By wisdom a house is built and through understanding it is established; by knowledge the rooms are filled with all precious and pleasant riches.</w:t>
            </w:r>
          </w:p>
          <w:p w14:paraId="3D8FD62C" w14:textId="77777777" w:rsidR="00B77A27" w:rsidRPr="00B77A27" w:rsidRDefault="00B77A27" w:rsidP="00B77A27">
            <w:pPr>
              <w:spacing w:line="240" w:lineRule="auto"/>
              <w:jc w:val="right"/>
              <w:rPr>
                <w:rFonts w:ascii="Garamond" w:hAnsi="Garamond"/>
              </w:rPr>
            </w:pPr>
            <w:r w:rsidRPr="00B77A27">
              <w:rPr>
                <w:rFonts w:ascii="Garamond" w:hAnsi="Garamond"/>
              </w:rPr>
              <w:t>Proverbs 24:2</w:t>
            </w:r>
          </w:p>
          <w:p w14:paraId="52181A65" w14:textId="77777777" w:rsidR="00B77A27" w:rsidRPr="00B77A27" w:rsidRDefault="00B77A27" w:rsidP="00B77A27">
            <w:pPr>
              <w:spacing w:line="240" w:lineRule="auto"/>
              <w:rPr>
                <w:rFonts w:ascii="Garamond" w:hAnsi="Garamond"/>
              </w:rPr>
            </w:pPr>
          </w:p>
          <w:p w14:paraId="01B96851" w14:textId="77777777" w:rsidR="00B77A27" w:rsidRPr="00B77A27" w:rsidRDefault="00B77A27" w:rsidP="00B77A27">
            <w:pPr>
              <w:spacing w:line="240" w:lineRule="auto"/>
              <w:rPr>
                <w:rFonts w:ascii="Garamond" w:hAnsi="Garamond"/>
              </w:rPr>
            </w:pPr>
            <w:r w:rsidRPr="00B77A27">
              <w:rPr>
                <w:rFonts w:ascii="Garamond" w:hAnsi="Garamond"/>
              </w:rPr>
              <w:t>The effect of righteousness will be peace, and the result of righteousness, quietness and trust forever. My people will abide in a peaceful habitation, in secure dwellings, and in quiet resting places.</w:t>
            </w:r>
          </w:p>
          <w:p w14:paraId="40E393D0" w14:textId="77777777" w:rsidR="00B77A27" w:rsidRPr="00B77A27" w:rsidRDefault="00B77A27" w:rsidP="00B77A27">
            <w:pPr>
              <w:spacing w:line="240" w:lineRule="auto"/>
              <w:jc w:val="right"/>
              <w:rPr>
                <w:rFonts w:ascii="Garamond" w:hAnsi="Garamond"/>
              </w:rPr>
            </w:pPr>
            <w:r w:rsidRPr="00B77A27">
              <w:rPr>
                <w:rFonts w:ascii="Garamond" w:hAnsi="Garamond"/>
              </w:rPr>
              <w:t>Isaiah 32:17-18</w:t>
            </w:r>
          </w:p>
          <w:p w14:paraId="75AA68BB" w14:textId="77777777" w:rsidR="00B77A27" w:rsidRPr="00B77A27" w:rsidRDefault="00B77A27" w:rsidP="00B77A27">
            <w:pPr>
              <w:spacing w:line="240" w:lineRule="auto"/>
              <w:rPr>
                <w:rFonts w:ascii="Garamond" w:hAnsi="Garamond"/>
              </w:rPr>
            </w:pPr>
          </w:p>
          <w:p w14:paraId="2580BA6F" w14:textId="77777777" w:rsidR="00B77A27" w:rsidRPr="00B77A27" w:rsidRDefault="00B77A27" w:rsidP="00B77A27">
            <w:pPr>
              <w:spacing w:line="240" w:lineRule="auto"/>
              <w:rPr>
                <w:rFonts w:ascii="Garamond" w:hAnsi="Garamond"/>
              </w:rPr>
            </w:pPr>
          </w:p>
          <w:p w14:paraId="567CE866" w14:textId="77777777" w:rsidR="00B77A27" w:rsidRPr="00B77A27" w:rsidRDefault="00B77A27" w:rsidP="00B77A27">
            <w:pPr>
              <w:spacing w:line="240" w:lineRule="auto"/>
              <w:rPr>
                <w:rFonts w:ascii="Garamond" w:hAnsi="Garamond"/>
              </w:rPr>
            </w:pPr>
          </w:p>
          <w:p w14:paraId="10EC741D" w14:textId="77777777" w:rsidR="00B77A27" w:rsidRPr="00B77A27" w:rsidRDefault="00B77A27" w:rsidP="00B77A27">
            <w:pPr>
              <w:spacing w:line="240" w:lineRule="auto"/>
              <w:rPr>
                <w:rFonts w:ascii="Garamond" w:hAnsi="Garamond"/>
              </w:rPr>
            </w:pPr>
          </w:p>
          <w:p w14:paraId="5A2F34F4" w14:textId="77777777" w:rsidR="00B77A27" w:rsidRPr="00B77A27" w:rsidRDefault="00B77A27" w:rsidP="00B77A27">
            <w:pPr>
              <w:spacing w:line="240" w:lineRule="auto"/>
              <w:rPr>
                <w:rFonts w:ascii="Garamond" w:hAnsi="Garamond"/>
              </w:rPr>
            </w:pPr>
          </w:p>
          <w:p w14:paraId="600F6C39" w14:textId="77777777" w:rsidR="00B77A27" w:rsidRPr="00B77A27" w:rsidRDefault="00B77A27" w:rsidP="00B77A27">
            <w:pPr>
              <w:spacing w:line="240" w:lineRule="auto"/>
              <w:rPr>
                <w:rFonts w:ascii="Garamond" w:hAnsi="Garamond"/>
              </w:rPr>
            </w:pPr>
          </w:p>
          <w:p w14:paraId="4AB7C303" w14:textId="77777777" w:rsidR="00B77A27" w:rsidRPr="00B77A27" w:rsidRDefault="00B77A27" w:rsidP="00B77A27">
            <w:pPr>
              <w:spacing w:line="240" w:lineRule="auto"/>
              <w:rPr>
                <w:rFonts w:ascii="Garamond" w:hAnsi="Garamond"/>
              </w:rPr>
            </w:pPr>
          </w:p>
          <w:p w14:paraId="06C1310C" w14:textId="77777777" w:rsidR="00B77A27" w:rsidRPr="00B77A27" w:rsidRDefault="00B77A27" w:rsidP="00B77A27">
            <w:pPr>
              <w:spacing w:line="240" w:lineRule="auto"/>
              <w:rPr>
                <w:rFonts w:ascii="Garamond" w:hAnsi="Garamond"/>
              </w:rPr>
            </w:pPr>
          </w:p>
          <w:p w14:paraId="3C833C80" w14:textId="51D07D61" w:rsidR="00B77A27" w:rsidRPr="00B77A27" w:rsidRDefault="00C47654" w:rsidP="00B77A27">
            <w:pPr>
              <w:spacing w:line="240" w:lineRule="auto"/>
              <w:rPr>
                <w:rFonts w:ascii="Garamond" w:hAnsi="Garamond"/>
              </w:rPr>
            </w:pPr>
            <w:r>
              <w:rPr>
                <w:rFonts w:ascii="Garamond" w:hAnsi="Garamond"/>
              </w:rPr>
              <w:t xml:space="preserve">Source: </w:t>
            </w:r>
            <w:r w:rsidRPr="00C47654">
              <w:rPr>
                <w:rFonts w:ascii="Garamond" w:hAnsi="Garamond"/>
                <w:i/>
                <w:iCs/>
              </w:rPr>
              <w:t>Book of Occasional Services 2018</w:t>
            </w:r>
            <w:r w:rsidR="006E18B4">
              <w:rPr>
                <w:rFonts w:ascii="Garamond" w:hAnsi="Garamond"/>
                <w:i/>
                <w:iCs/>
              </w:rPr>
              <w:t xml:space="preserve">                                                         Insert @ p.667</w:t>
            </w:r>
          </w:p>
          <w:p w14:paraId="11B4DB9C" w14:textId="77777777" w:rsidR="00B77A27" w:rsidRPr="00B77A27" w:rsidRDefault="00B77A27" w:rsidP="00B77A27">
            <w:pPr>
              <w:spacing w:line="240" w:lineRule="auto"/>
              <w:rPr>
                <w:rFonts w:ascii="Garamond" w:hAnsi="Garamond"/>
              </w:rPr>
            </w:pPr>
          </w:p>
          <w:p w14:paraId="6259B2BB" w14:textId="77777777" w:rsidR="00B77A27" w:rsidRPr="00B77A27" w:rsidRDefault="00B77A27" w:rsidP="00B77A27">
            <w:pPr>
              <w:spacing w:line="240" w:lineRule="auto"/>
              <w:rPr>
                <w:rFonts w:ascii="Garamond" w:hAnsi="Garamond"/>
              </w:rPr>
            </w:pPr>
          </w:p>
          <w:p w14:paraId="262A9F94" w14:textId="77777777" w:rsidR="00B77A27" w:rsidRPr="00B77A27" w:rsidRDefault="00B77A27" w:rsidP="00B77A27">
            <w:pPr>
              <w:spacing w:line="240" w:lineRule="auto"/>
              <w:rPr>
                <w:rFonts w:ascii="Garamond" w:hAnsi="Garamond"/>
              </w:rPr>
            </w:pPr>
          </w:p>
          <w:p w14:paraId="4C38BCF8" w14:textId="77777777" w:rsidR="00B77A27" w:rsidRPr="00B77A27" w:rsidRDefault="00B77A27" w:rsidP="00B77A27">
            <w:pPr>
              <w:spacing w:line="240" w:lineRule="auto"/>
              <w:rPr>
                <w:rFonts w:ascii="Garamond" w:hAnsi="Garamond"/>
              </w:rPr>
            </w:pPr>
          </w:p>
          <w:p w14:paraId="37B64585" w14:textId="77777777" w:rsidR="00B77A27" w:rsidRPr="00B77A27" w:rsidRDefault="00B77A27" w:rsidP="00B77A27">
            <w:pPr>
              <w:spacing w:line="240" w:lineRule="auto"/>
              <w:rPr>
                <w:rFonts w:ascii="Garamond" w:hAnsi="Garamond"/>
              </w:rPr>
            </w:pPr>
          </w:p>
          <w:p w14:paraId="6695C778" w14:textId="77777777" w:rsidR="00B77A27" w:rsidRPr="00B77A27" w:rsidRDefault="00B77A27" w:rsidP="00B77A27">
            <w:pPr>
              <w:spacing w:line="240" w:lineRule="auto"/>
              <w:rPr>
                <w:rFonts w:ascii="Garamond" w:hAnsi="Garamond"/>
              </w:rPr>
            </w:pPr>
          </w:p>
          <w:p w14:paraId="1B1243BA" w14:textId="77777777" w:rsidR="00B77A27" w:rsidRPr="00B77A27" w:rsidRDefault="00B77A27" w:rsidP="00B77A27">
            <w:pPr>
              <w:spacing w:line="240" w:lineRule="auto"/>
              <w:rPr>
                <w:rFonts w:ascii="Garamond" w:hAnsi="Garamond"/>
              </w:rPr>
            </w:pPr>
          </w:p>
          <w:p w14:paraId="26BCF716" w14:textId="77777777" w:rsidR="00B77A27" w:rsidRPr="00B77A27" w:rsidRDefault="00B77A27" w:rsidP="00B77A27">
            <w:pPr>
              <w:spacing w:line="240" w:lineRule="auto"/>
              <w:rPr>
                <w:rFonts w:ascii="Garamond" w:hAnsi="Garamond"/>
              </w:rPr>
            </w:pPr>
          </w:p>
          <w:p w14:paraId="3A5FC987" w14:textId="77777777" w:rsidR="00B77A27" w:rsidRPr="00B77A27" w:rsidRDefault="00B77A27" w:rsidP="00B77A27">
            <w:pPr>
              <w:spacing w:line="240" w:lineRule="auto"/>
              <w:rPr>
                <w:rFonts w:ascii="Garamond" w:hAnsi="Garamond"/>
              </w:rPr>
            </w:pPr>
          </w:p>
          <w:p w14:paraId="07C32546" w14:textId="77777777" w:rsidR="00B77A27" w:rsidRPr="00B77A27" w:rsidRDefault="00B77A27" w:rsidP="00B77A27">
            <w:pPr>
              <w:spacing w:line="240" w:lineRule="auto"/>
              <w:rPr>
                <w:rFonts w:ascii="Garamond" w:hAnsi="Garamond"/>
              </w:rPr>
            </w:pPr>
          </w:p>
          <w:p w14:paraId="6479B11D" w14:textId="77777777" w:rsidR="00B77A27" w:rsidRPr="00B77A27" w:rsidRDefault="00B77A27" w:rsidP="00B77A27">
            <w:pPr>
              <w:spacing w:line="240" w:lineRule="auto"/>
              <w:rPr>
                <w:rFonts w:ascii="Garamond" w:hAnsi="Garamond"/>
              </w:rPr>
            </w:pPr>
          </w:p>
          <w:p w14:paraId="2B8C98B4" w14:textId="77777777" w:rsidR="00B77A27" w:rsidRPr="00B77A27" w:rsidRDefault="00B77A27" w:rsidP="00B77A27">
            <w:pPr>
              <w:spacing w:line="240" w:lineRule="auto"/>
              <w:rPr>
                <w:rFonts w:ascii="Garamond" w:hAnsi="Garamond"/>
              </w:rPr>
            </w:pPr>
          </w:p>
          <w:p w14:paraId="4BCAEBD6" w14:textId="77777777" w:rsidR="00B77A27" w:rsidRPr="00B77A27" w:rsidRDefault="00B77A27" w:rsidP="00B77A27">
            <w:pPr>
              <w:spacing w:line="240" w:lineRule="auto"/>
              <w:rPr>
                <w:rFonts w:ascii="Garamond" w:hAnsi="Garamond"/>
              </w:rPr>
            </w:pPr>
          </w:p>
          <w:p w14:paraId="42C63E4B" w14:textId="77777777" w:rsidR="00B77A27" w:rsidRPr="00B77A27" w:rsidRDefault="00B77A27" w:rsidP="00B77A27">
            <w:pPr>
              <w:spacing w:line="240" w:lineRule="auto"/>
              <w:rPr>
                <w:rFonts w:ascii="Garamond" w:hAnsi="Garamond"/>
              </w:rPr>
            </w:pPr>
          </w:p>
          <w:p w14:paraId="4A509D03" w14:textId="77777777" w:rsidR="00B77A27" w:rsidRPr="00B77A27" w:rsidRDefault="00B77A27" w:rsidP="00B77A27">
            <w:pPr>
              <w:spacing w:line="240" w:lineRule="auto"/>
              <w:rPr>
                <w:rFonts w:ascii="Garamond" w:hAnsi="Garamond"/>
              </w:rPr>
            </w:pPr>
          </w:p>
          <w:p w14:paraId="11A446CC" w14:textId="77777777" w:rsidR="00B77A27" w:rsidRPr="00B77A27" w:rsidRDefault="00B77A27" w:rsidP="00B77A27">
            <w:pPr>
              <w:spacing w:line="240" w:lineRule="auto"/>
              <w:rPr>
                <w:rFonts w:ascii="Garamond" w:hAnsi="Garamond"/>
              </w:rPr>
            </w:pPr>
          </w:p>
          <w:p w14:paraId="663CB741" w14:textId="77777777" w:rsidR="00B77A27" w:rsidRPr="00B77A27" w:rsidRDefault="00B77A27" w:rsidP="00B77A27">
            <w:pPr>
              <w:spacing w:line="240" w:lineRule="auto"/>
              <w:rPr>
                <w:rFonts w:ascii="Garamond" w:hAnsi="Garamond"/>
              </w:rPr>
            </w:pPr>
          </w:p>
          <w:p w14:paraId="424F2CD4" w14:textId="77777777" w:rsidR="00B77A27" w:rsidRPr="00B77A27" w:rsidRDefault="00B77A27" w:rsidP="00B77A27">
            <w:pPr>
              <w:spacing w:line="240" w:lineRule="auto"/>
              <w:rPr>
                <w:rFonts w:ascii="Garamond" w:hAnsi="Garamond"/>
              </w:rPr>
            </w:pPr>
          </w:p>
          <w:p w14:paraId="72779049" w14:textId="77777777" w:rsidR="00B77A27" w:rsidRPr="00B77A27" w:rsidRDefault="00B77A27" w:rsidP="00B77A27">
            <w:pPr>
              <w:spacing w:line="240" w:lineRule="auto"/>
              <w:rPr>
                <w:rFonts w:ascii="Garamond" w:hAnsi="Garamond"/>
              </w:rPr>
            </w:pPr>
          </w:p>
          <w:p w14:paraId="3D8B3A48" w14:textId="6FE74776" w:rsidR="00B73AD5" w:rsidRPr="00B77A27" w:rsidRDefault="00B77A27" w:rsidP="00B77A27">
            <w:pPr>
              <w:spacing w:line="240" w:lineRule="auto"/>
              <w:rPr>
                <w:rFonts w:ascii="Garamond" w:hAnsi="Garamond"/>
              </w:rPr>
            </w:pPr>
            <w:r w:rsidRPr="00B77A27">
              <w:rPr>
                <w:rFonts w:ascii="Garamond" w:hAnsi="Garamond"/>
              </w:rPr>
              <w:t>Book of Occasional Services 2022</w:t>
            </w:r>
          </w:p>
        </w:tc>
      </w:tr>
    </w:tbl>
    <w:p w14:paraId="58069ED5" w14:textId="77777777" w:rsidR="00B73AD5" w:rsidRPr="00B77A27" w:rsidRDefault="00B73AD5" w:rsidP="00B73AD5">
      <w:pPr>
        <w:jc w:val="right"/>
        <w:rPr>
          <w:rFonts w:ascii="Garamond" w:hAnsi="Garamond"/>
        </w:rPr>
      </w:pPr>
    </w:p>
    <w:sectPr w:rsidR="00B73AD5" w:rsidRPr="00B77A27" w:rsidSect="00B73AD5">
      <w:pgSz w:w="12240" w:h="15840" w:code="1"/>
      <w:pgMar w:top="173" w:right="173" w:bottom="173" w:left="17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9D396A"/>
    <w:multiLevelType w:val="multilevel"/>
    <w:tmpl w:val="CF70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6067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A27"/>
    <w:rsid w:val="00021CA3"/>
    <w:rsid w:val="000846DB"/>
    <w:rsid w:val="002E61D3"/>
    <w:rsid w:val="003277CA"/>
    <w:rsid w:val="00335BD8"/>
    <w:rsid w:val="0038735A"/>
    <w:rsid w:val="003A30D7"/>
    <w:rsid w:val="003C50C2"/>
    <w:rsid w:val="004756A2"/>
    <w:rsid w:val="004F0413"/>
    <w:rsid w:val="00544DE7"/>
    <w:rsid w:val="0058154F"/>
    <w:rsid w:val="005F4863"/>
    <w:rsid w:val="00655A74"/>
    <w:rsid w:val="00696E32"/>
    <w:rsid w:val="006B4115"/>
    <w:rsid w:val="006E18B4"/>
    <w:rsid w:val="00763173"/>
    <w:rsid w:val="008B5264"/>
    <w:rsid w:val="00A40462"/>
    <w:rsid w:val="00AD477B"/>
    <w:rsid w:val="00B73AD5"/>
    <w:rsid w:val="00B77A27"/>
    <w:rsid w:val="00BF3CBD"/>
    <w:rsid w:val="00C45155"/>
    <w:rsid w:val="00C47654"/>
    <w:rsid w:val="00CF2EE1"/>
    <w:rsid w:val="00D35B04"/>
    <w:rsid w:val="00D459DE"/>
    <w:rsid w:val="00D8035D"/>
    <w:rsid w:val="00F2552B"/>
    <w:rsid w:val="00F5051E"/>
    <w:rsid w:val="00F86962"/>
    <w:rsid w:val="00FC5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DA1C5"/>
  <w15:chartTrackingRefBased/>
  <w15:docId w15:val="{A4D25DFB-21F0-4B50-B3C9-22461211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DE7"/>
    <w:pPr>
      <w:spacing w:line="259" w:lineRule="auto"/>
    </w:pPr>
    <w:rPr>
      <w:sz w:val="22"/>
      <w:szCs w:val="22"/>
    </w:rPr>
  </w:style>
  <w:style w:type="paragraph" w:styleId="Heading1">
    <w:name w:val="heading 1"/>
    <w:basedOn w:val="Normal"/>
    <w:next w:val="Normal"/>
    <w:link w:val="Heading1Char"/>
    <w:uiPriority w:val="9"/>
    <w:qFormat/>
    <w:rsid w:val="00544DE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DE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DE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DE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544DE7"/>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544DE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544DE7"/>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544DE7"/>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544DE7"/>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D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DE7"/>
    <w:rPr>
      <w:rFonts w:eastAsiaTheme="majorEastAsia" w:cstheme="majorBidi"/>
      <w:color w:val="272727" w:themeColor="text1" w:themeTint="D8"/>
    </w:rPr>
  </w:style>
  <w:style w:type="paragraph" w:styleId="Title">
    <w:name w:val="Title"/>
    <w:basedOn w:val="Normal"/>
    <w:next w:val="Normal"/>
    <w:link w:val="TitleChar"/>
    <w:uiPriority w:val="10"/>
    <w:qFormat/>
    <w:rsid w:val="00544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DE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DE7"/>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544DE7"/>
    <w:rPr>
      <w:i/>
      <w:iCs/>
      <w:color w:val="404040" w:themeColor="text1" w:themeTint="BF"/>
    </w:rPr>
  </w:style>
  <w:style w:type="paragraph" w:styleId="ListParagraph">
    <w:name w:val="List Paragraph"/>
    <w:basedOn w:val="Normal"/>
    <w:uiPriority w:val="34"/>
    <w:qFormat/>
    <w:rsid w:val="00544DE7"/>
    <w:pPr>
      <w:spacing w:line="278" w:lineRule="auto"/>
      <w:ind w:left="720"/>
      <w:contextualSpacing/>
    </w:pPr>
    <w:rPr>
      <w:sz w:val="24"/>
      <w:szCs w:val="24"/>
    </w:rPr>
  </w:style>
  <w:style w:type="character" w:styleId="IntenseEmphasis">
    <w:name w:val="Intense Emphasis"/>
    <w:basedOn w:val="DefaultParagraphFont"/>
    <w:uiPriority w:val="21"/>
    <w:qFormat/>
    <w:rsid w:val="00544DE7"/>
    <w:rPr>
      <w:i/>
      <w:iCs/>
      <w:color w:val="0F4761" w:themeColor="accent1" w:themeShade="BF"/>
    </w:rPr>
  </w:style>
  <w:style w:type="paragraph" w:styleId="IntenseQuote">
    <w:name w:val="Intense Quote"/>
    <w:basedOn w:val="Normal"/>
    <w:next w:val="Normal"/>
    <w:link w:val="IntenseQuoteChar"/>
    <w:uiPriority w:val="30"/>
    <w:qFormat/>
    <w:rsid w:val="00544DE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544DE7"/>
    <w:rPr>
      <w:i/>
      <w:iCs/>
      <w:color w:val="0F4761" w:themeColor="accent1" w:themeShade="BF"/>
    </w:rPr>
  </w:style>
  <w:style w:type="character" w:styleId="IntenseReference">
    <w:name w:val="Intense Reference"/>
    <w:basedOn w:val="DefaultParagraphFont"/>
    <w:uiPriority w:val="32"/>
    <w:qFormat/>
    <w:rsid w:val="00544DE7"/>
    <w:rPr>
      <w:b/>
      <w:bCs/>
      <w:smallCaps/>
      <w:color w:val="0F4761" w:themeColor="accent1" w:themeShade="BF"/>
      <w:spacing w:val="5"/>
    </w:rPr>
  </w:style>
  <w:style w:type="table" w:styleId="TableGrid">
    <w:name w:val="Table Grid"/>
    <w:basedOn w:val="TableNormal"/>
    <w:uiPriority w:val="39"/>
    <w:rsid w:val="00544DE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1CA3"/>
    <w:rPr>
      <w:color w:val="467886" w:themeColor="hyperlink"/>
      <w:u w:val="single"/>
    </w:rPr>
  </w:style>
  <w:style w:type="character" w:styleId="UnresolvedMention">
    <w:name w:val="Unresolved Mention"/>
    <w:basedOn w:val="DefaultParagraphFont"/>
    <w:uiPriority w:val="99"/>
    <w:semiHidden/>
    <w:unhideWhenUsed/>
    <w:rsid w:val="00021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776600">
      <w:bodyDiv w:val="1"/>
      <w:marLeft w:val="0"/>
      <w:marRight w:val="0"/>
      <w:marTop w:val="0"/>
      <w:marBottom w:val="0"/>
      <w:divBdr>
        <w:top w:val="none" w:sz="0" w:space="0" w:color="auto"/>
        <w:left w:val="none" w:sz="0" w:space="0" w:color="auto"/>
        <w:bottom w:val="none" w:sz="0" w:space="0" w:color="auto"/>
        <w:right w:val="none" w:sz="0" w:space="0" w:color="auto"/>
      </w:divBdr>
    </w:div>
    <w:div w:id="538006735">
      <w:bodyDiv w:val="1"/>
      <w:marLeft w:val="0"/>
      <w:marRight w:val="0"/>
      <w:marTop w:val="0"/>
      <w:marBottom w:val="0"/>
      <w:divBdr>
        <w:top w:val="none" w:sz="0" w:space="0" w:color="auto"/>
        <w:left w:val="none" w:sz="0" w:space="0" w:color="auto"/>
        <w:bottom w:val="none" w:sz="0" w:space="0" w:color="auto"/>
        <w:right w:val="none" w:sz="0" w:space="0" w:color="auto"/>
      </w:divBdr>
      <w:divsChild>
        <w:div w:id="1393233365">
          <w:marLeft w:val="0"/>
          <w:marRight w:val="0"/>
          <w:marTop w:val="0"/>
          <w:marBottom w:val="0"/>
          <w:divBdr>
            <w:top w:val="none" w:sz="0" w:space="0" w:color="auto"/>
            <w:left w:val="none" w:sz="0" w:space="0" w:color="auto"/>
            <w:bottom w:val="none" w:sz="0" w:space="0" w:color="auto"/>
            <w:right w:val="none" w:sz="0" w:space="0" w:color="auto"/>
          </w:divBdr>
        </w:div>
      </w:divsChild>
    </w:div>
    <w:div w:id="598413304">
      <w:bodyDiv w:val="1"/>
      <w:marLeft w:val="0"/>
      <w:marRight w:val="0"/>
      <w:marTop w:val="0"/>
      <w:marBottom w:val="0"/>
      <w:divBdr>
        <w:top w:val="none" w:sz="0" w:space="0" w:color="auto"/>
        <w:left w:val="none" w:sz="0" w:space="0" w:color="auto"/>
        <w:bottom w:val="none" w:sz="0" w:space="0" w:color="auto"/>
        <w:right w:val="none" w:sz="0" w:space="0" w:color="auto"/>
      </w:divBdr>
      <w:divsChild>
        <w:div w:id="115645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0321689">
      <w:bodyDiv w:val="1"/>
      <w:marLeft w:val="0"/>
      <w:marRight w:val="0"/>
      <w:marTop w:val="0"/>
      <w:marBottom w:val="0"/>
      <w:divBdr>
        <w:top w:val="none" w:sz="0" w:space="0" w:color="auto"/>
        <w:left w:val="none" w:sz="0" w:space="0" w:color="auto"/>
        <w:bottom w:val="none" w:sz="0" w:space="0" w:color="auto"/>
        <w:right w:val="none" w:sz="0" w:space="0" w:color="auto"/>
      </w:divBdr>
      <w:divsChild>
        <w:div w:id="970401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8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L:\home\Bible%20Study\02%20Templates\2019%20BCP%20Insert%20-%20Boxed%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2019 BCP Insert - Boxed - TEMPLATE</Template>
  <TotalTime>1</TotalTime>
  <Pages>1</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2026-07-22T08:26:00Z</cp:lastPrinted>
  <dcterms:created xsi:type="dcterms:W3CDTF">2026-07-22T07:57:00Z</dcterms:created>
  <dcterms:modified xsi:type="dcterms:W3CDTF">2026-07-22T08:27:00Z</dcterms:modified>
</cp:coreProperties>
</file>